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DC" w:rsidRDefault="00B1660D" w:rsidP="00223859">
      <w:r>
        <w:t>DATE</w:t>
      </w:r>
    </w:p>
    <w:p w:rsidR="00555EDC" w:rsidRDefault="00555EDC" w:rsidP="00555EDC">
      <w:r>
        <w:t>To: hosts of visitors being funded by the ADVANCE-Nebraska Program</w:t>
      </w:r>
    </w:p>
    <w:p w:rsidR="00555EDC" w:rsidRDefault="00555EDC" w:rsidP="004C09E2">
      <w:pPr>
        <w:outlineLvl w:val="0"/>
      </w:pPr>
      <w:r>
        <w:t>From: M.A. Holmes, ADVANCE-Nebraska Director</w:t>
      </w:r>
    </w:p>
    <w:p w:rsidR="00555EDC" w:rsidRDefault="00555EDC" w:rsidP="00555EDC">
      <w:r>
        <w:t>Re: Funding for Travel for Recruitment Visits / Dual Career Partner Program, Showcase Visits</w:t>
      </w:r>
    </w:p>
    <w:p w:rsidR="00555EDC" w:rsidRDefault="00555EDC" w:rsidP="00555EDC"/>
    <w:p w:rsidR="00555EDC" w:rsidRDefault="00555EDC" w:rsidP="00555EDC">
      <w:r>
        <w:t xml:space="preserve">Congratulations on having ADVANCE-Nebraska pay travel expenses for your visitor. Please be advised that we can </w:t>
      </w:r>
      <w:r w:rsidRPr="00555EDC">
        <w:rPr>
          <w:b/>
        </w:rPr>
        <w:t>only reimburse the visitor directly</w:t>
      </w:r>
      <w:r>
        <w:t xml:space="preserve"> for travel expenses incurred during his/her visit. </w:t>
      </w:r>
    </w:p>
    <w:p w:rsidR="00555EDC" w:rsidRDefault="00555EDC" w:rsidP="00555EDC">
      <w:r>
        <w:t xml:space="preserve">We </w:t>
      </w:r>
      <w:r w:rsidR="000E5B24">
        <w:t>will</w:t>
      </w:r>
      <w:r>
        <w:t xml:space="preserve"> buy the airline ticket for the visitor using our cost object. </w:t>
      </w:r>
    </w:p>
    <w:p w:rsidR="00555EDC" w:rsidRDefault="00555EDC" w:rsidP="00555EDC">
      <w:r>
        <w:t>We will pay for lodging in Lincoln using our cost object.</w:t>
      </w:r>
    </w:p>
    <w:p w:rsidR="00555EDC" w:rsidRDefault="00555EDC" w:rsidP="00555EDC">
      <w:r>
        <w:t xml:space="preserve">We will pay for meals </w:t>
      </w:r>
      <w:r w:rsidRPr="000E5B24">
        <w:rPr>
          <w:b/>
        </w:rPr>
        <w:t>for the visitor only</w:t>
      </w:r>
      <w:r>
        <w:t xml:space="preserve"> by </w:t>
      </w:r>
      <w:r w:rsidRPr="000E5B24">
        <w:rPr>
          <w:b/>
        </w:rPr>
        <w:t>reimbursing the visitor</w:t>
      </w:r>
      <w:r w:rsidR="000E5B24">
        <w:rPr>
          <w:b/>
        </w:rPr>
        <w:t xml:space="preserve"> directly</w:t>
      </w:r>
      <w:r>
        <w:t xml:space="preserve">. S/he should pay for these meals, save receipts, fill out a travel reimbursement form, and </w:t>
      </w:r>
      <w:r w:rsidR="00D033A9">
        <w:t xml:space="preserve">have the individual or sponsoring department </w:t>
      </w:r>
      <w:r>
        <w:t xml:space="preserve">submit </w:t>
      </w:r>
      <w:r w:rsidR="00D033A9">
        <w:t xml:space="preserve">all original receipts over $5.00 </w:t>
      </w:r>
      <w:r>
        <w:t xml:space="preserve">to the ADVANCE-Nebraska office. </w:t>
      </w:r>
    </w:p>
    <w:p w:rsidR="004C09E2" w:rsidRDefault="004C09E2" w:rsidP="00555EDC"/>
    <w:p w:rsidR="004C09E2" w:rsidRDefault="004C09E2" w:rsidP="00555EDC">
      <w:r>
        <w:t xml:space="preserve">Please feel free to contact the ADVANCE-Nebraska office with any questions. </w:t>
      </w:r>
    </w:p>
    <w:p w:rsidR="00EF6B86" w:rsidRDefault="00EF6B86" w:rsidP="00555EDC"/>
    <w:p w:rsidR="00EF6B86" w:rsidRDefault="00EF6B86" w:rsidP="00555EDC">
      <w:r>
        <w:t>Thank you for your support of the ADVANCE program and your cooperation.</w:t>
      </w:r>
    </w:p>
    <w:p w:rsidR="00555EDC" w:rsidRDefault="00555EDC" w:rsidP="00555EDC"/>
    <w:p w:rsidR="00555EDC" w:rsidRPr="00223859" w:rsidRDefault="00555EDC" w:rsidP="00223859"/>
    <w:sectPr w:rsidR="00555EDC" w:rsidRPr="00223859" w:rsidSect="00EF16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115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8E0" w:rsidRDefault="00FA18E0" w:rsidP="00394F33">
      <w:pPr>
        <w:spacing w:after="0" w:line="240" w:lineRule="auto"/>
      </w:pPr>
      <w:r>
        <w:separator/>
      </w:r>
    </w:p>
  </w:endnote>
  <w:endnote w:type="continuationSeparator" w:id="0">
    <w:p w:rsidR="00FA18E0" w:rsidRDefault="00FA18E0" w:rsidP="00394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69F" w:rsidRDefault="00EF169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F33" w:rsidRPr="00394F33" w:rsidRDefault="00394F33" w:rsidP="00621FB3">
    <w:pPr>
      <w:pStyle w:val="Footer"/>
      <w:spacing w:after="0"/>
      <w:jc w:val="center"/>
      <w:rPr>
        <w:rFonts w:ascii="Arial" w:hAnsi="Arial" w:cs="Arial"/>
        <w:sz w:val="18"/>
      </w:rPr>
    </w:pPr>
    <w:r w:rsidRPr="00394F33">
      <w:rPr>
        <w:rFonts w:ascii="Arial" w:hAnsi="Arial" w:cs="Arial"/>
        <w:sz w:val="18"/>
      </w:rPr>
      <w:t xml:space="preserve">21 Canfield </w:t>
    </w:r>
    <w:r w:rsidR="00621FB3" w:rsidRPr="00394F33">
      <w:rPr>
        <w:rFonts w:ascii="Arial" w:hAnsi="Arial" w:cs="Arial"/>
        <w:sz w:val="18"/>
      </w:rPr>
      <w:t>Administration</w:t>
    </w:r>
    <w:r w:rsidRPr="00394F33">
      <w:rPr>
        <w:rFonts w:ascii="Arial" w:hAnsi="Arial" w:cs="Arial"/>
        <w:sz w:val="18"/>
      </w:rPr>
      <w:t xml:space="preserve"> Building / P.O. Box 880420 / Lincoln, NE  68588-0420 / (402) 472-3304 / FAX (402) 472-6276</w:t>
    </w:r>
  </w:p>
  <w:p w:rsidR="00394F33" w:rsidRDefault="00394F3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69F" w:rsidRDefault="00EF16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8E0" w:rsidRDefault="00FA18E0" w:rsidP="00394F33">
      <w:pPr>
        <w:spacing w:after="0" w:line="240" w:lineRule="auto"/>
      </w:pPr>
      <w:r>
        <w:separator/>
      </w:r>
    </w:p>
  </w:footnote>
  <w:footnote w:type="continuationSeparator" w:id="0">
    <w:p w:rsidR="00FA18E0" w:rsidRDefault="00FA18E0" w:rsidP="00394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69F" w:rsidRDefault="00EF169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F33" w:rsidRPr="00CF7A79" w:rsidRDefault="00394F33" w:rsidP="00CF7A79">
    <w:pPr>
      <w:pStyle w:val="Header"/>
      <w:widowControl w:val="0"/>
      <w:tabs>
        <w:tab w:val="clear" w:pos="4680"/>
        <w:tab w:val="clear" w:pos="9360"/>
        <w:tab w:val="left" w:pos="7035"/>
      </w:tabs>
      <w:rPr>
        <w:color w:val="000000" w:themeColor="text1"/>
      </w:rPr>
    </w:pPr>
    <w:r>
      <w:ptab w:relativeTo="margin" w:alignment="left" w:leader="none"/>
    </w:r>
    <w:r w:rsidRPr="00CF7A79">
      <w:rPr>
        <w:color w:val="000000" w:themeColor="text1"/>
        <w:lang w:bidi="ar-SA"/>
      </w:rPr>
      <w:drawing>
        <wp:inline distT="0" distB="0" distL="0" distR="0">
          <wp:extent cx="962025" cy="394102"/>
          <wp:effectExtent l="19050" t="0" r="9525" b="0"/>
          <wp:docPr id="1" name="Picture 0" descr="unl_4c.tif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l_4c.tif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025" cy="394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7A79" w:rsidRPr="00CF7A79">
      <w:rPr>
        <w:color w:val="000000" w:themeColor="text1"/>
      </w:rPr>
      <w:tab/>
    </w:r>
  </w:p>
  <w:p w:rsidR="00394F33" w:rsidRPr="00CF7A79" w:rsidRDefault="00394F33" w:rsidP="00C51E84">
    <w:pPr>
      <w:pStyle w:val="Style1"/>
      <w:rPr>
        <w:color w:val="000000" w:themeColor="text1"/>
      </w:rPr>
    </w:pPr>
    <w:r w:rsidRPr="00CF7A79">
      <w:rPr>
        <w:color w:val="000000" w:themeColor="text1"/>
      </w:rPr>
      <w:t>ADVANCE-NE</w:t>
    </w:r>
    <w:r w:rsidR="00F57593">
      <w:rPr>
        <w:color w:val="000000" w:themeColor="text1"/>
      </w:rPr>
      <w:t>braska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69F" w:rsidRDefault="00EF169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044D"/>
    <w:rsid w:val="00061AD6"/>
    <w:rsid w:val="000D4974"/>
    <w:rsid w:val="000E5B24"/>
    <w:rsid w:val="00117BD7"/>
    <w:rsid w:val="00195DEE"/>
    <w:rsid w:val="00223859"/>
    <w:rsid w:val="00394F33"/>
    <w:rsid w:val="004C09E2"/>
    <w:rsid w:val="004C4D36"/>
    <w:rsid w:val="00511DA3"/>
    <w:rsid w:val="00555EDC"/>
    <w:rsid w:val="005B6E4A"/>
    <w:rsid w:val="005E2844"/>
    <w:rsid w:val="0061139F"/>
    <w:rsid w:val="00621FB3"/>
    <w:rsid w:val="007244AB"/>
    <w:rsid w:val="007F28AD"/>
    <w:rsid w:val="007F5193"/>
    <w:rsid w:val="00867391"/>
    <w:rsid w:val="008B293A"/>
    <w:rsid w:val="008B35C9"/>
    <w:rsid w:val="008B60BF"/>
    <w:rsid w:val="008E1956"/>
    <w:rsid w:val="008F656F"/>
    <w:rsid w:val="009009DF"/>
    <w:rsid w:val="00977FCD"/>
    <w:rsid w:val="00B107C7"/>
    <w:rsid w:val="00B1660D"/>
    <w:rsid w:val="00B24AF4"/>
    <w:rsid w:val="00B850DD"/>
    <w:rsid w:val="00BF4AD4"/>
    <w:rsid w:val="00C40F60"/>
    <w:rsid w:val="00C51E84"/>
    <w:rsid w:val="00C90ED9"/>
    <w:rsid w:val="00CF7A79"/>
    <w:rsid w:val="00D033A9"/>
    <w:rsid w:val="00D500F3"/>
    <w:rsid w:val="00E473F1"/>
    <w:rsid w:val="00EA2B62"/>
    <w:rsid w:val="00EF169F"/>
    <w:rsid w:val="00EF6B86"/>
    <w:rsid w:val="00F4044D"/>
    <w:rsid w:val="00F57593"/>
    <w:rsid w:val="00FA1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5EDC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7A79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A79"/>
    <w:pPr>
      <w:spacing w:before="240" w:after="80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7A79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7A79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7A79"/>
    <w:pPr>
      <w:spacing w:before="200" w:after="0"/>
      <w:outlineLvl w:val="4"/>
    </w:pPr>
    <w:rPr>
      <w:smallCaps/>
      <w:color w:val="858585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7A79"/>
    <w:pPr>
      <w:spacing w:after="0"/>
      <w:outlineLvl w:val="5"/>
    </w:pPr>
    <w:rPr>
      <w:smallCaps/>
      <w:color w:val="B2B2B2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7A79"/>
    <w:pPr>
      <w:spacing w:after="0"/>
      <w:outlineLvl w:val="6"/>
    </w:pPr>
    <w:rPr>
      <w:b/>
      <w:smallCaps/>
      <w:color w:val="B2B2B2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7A79"/>
    <w:pPr>
      <w:spacing w:after="0"/>
      <w:outlineLvl w:val="7"/>
    </w:pPr>
    <w:rPr>
      <w:b/>
      <w:i/>
      <w:smallCaps/>
      <w:color w:val="858585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7A79"/>
    <w:pPr>
      <w:spacing w:after="0"/>
      <w:outlineLvl w:val="8"/>
    </w:pPr>
    <w:rPr>
      <w:b/>
      <w:i/>
      <w:smallCaps/>
      <w:color w:val="585858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CF7A79"/>
    <w:rPr>
      <w:b/>
      <w:color w:val="B2B2B2" w:themeColor="accent2"/>
    </w:rPr>
  </w:style>
  <w:style w:type="paragraph" w:styleId="Header">
    <w:name w:val="header"/>
    <w:basedOn w:val="Normal"/>
    <w:link w:val="HeaderChar"/>
    <w:uiPriority w:val="99"/>
    <w:rsid w:val="00C51E84"/>
    <w:pPr>
      <w:pBdr>
        <w:between w:val="single" w:sz="4" w:space="1" w:color="DDDDDD" w:themeColor="accent1"/>
      </w:pBdr>
      <w:tabs>
        <w:tab w:val="center" w:pos="4680"/>
        <w:tab w:val="right" w:pos="9360"/>
      </w:tabs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C51E84"/>
    <w:rPr>
      <w:noProof/>
    </w:rPr>
  </w:style>
  <w:style w:type="paragraph" w:styleId="Footer">
    <w:name w:val="footer"/>
    <w:basedOn w:val="Normal"/>
    <w:link w:val="FooterChar"/>
    <w:uiPriority w:val="99"/>
    <w:rsid w:val="00394F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F33"/>
  </w:style>
  <w:style w:type="paragraph" w:styleId="BalloonText">
    <w:name w:val="Balloon Text"/>
    <w:basedOn w:val="Normal"/>
    <w:link w:val="BalloonTextChar"/>
    <w:rsid w:val="00394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4F3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Header"/>
    <w:link w:val="Style1Char"/>
    <w:qFormat/>
    <w:rsid w:val="00C51E84"/>
    <w:pPr>
      <w:jc w:val="right"/>
    </w:pPr>
    <w:rPr>
      <w:rFonts w:ascii="Arial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F7A79"/>
    <w:rPr>
      <w:smallCaps/>
      <w:spacing w:val="5"/>
      <w:sz w:val="32"/>
      <w:szCs w:val="32"/>
    </w:rPr>
  </w:style>
  <w:style w:type="character" w:customStyle="1" w:styleId="Style1Char">
    <w:name w:val="Style1 Char"/>
    <w:basedOn w:val="HeaderChar"/>
    <w:link w:val="Style1"/>
    <w:rsid w:val="00C51E84"/>
    <w:rPr>
      <w:rFonts w:ascii="Arial" w:hAnsi="Arial" w:cs="Arial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A79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7A7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7A79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7A79"/>
    <w:rPr>
      <w:smallCaps/>
      <w:color w:val="858585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7A79"/>
    <w:rPr>
      <w:smallCaps/>
      <w:color w:val="B2B2B2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7A79"/>
    <w:rPr>
      <w:b/>
      <w:smallCaps/>
      <w:color w:val="B2B2B2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7A79"/>
    <w:rPr>
      <w:b/>
      <w:i/>
      <w:smallCaps/>
      <w:color w:val="858585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7A79"/>
    <w:rPr>
      <w:b/>
      <w:i/>
      <w:smallCaps/>
      <w:color w:val="585858" w:themeColor="accent2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CF7A79"/>
    <w:pPr>
      <w:pBdr>
        <w:top w:val="single" w:sz="12" w:space="1" w:color="B2B2B2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F7A79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7A7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F7A79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CF7A79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F7A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F7A7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F7A7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F7A7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7A79"/>
    <w:pPr>
      <w:pBdr>
        <w:top w:val="single" w:sz="8" w:space="10" w:color="858585" w:themeColor="accent2" w:themeShade="BF"/>
        <w:left w:val="single" w:sz="8" w:space="10" w:color="858585" w:themeColor="accent2" w:themeShade="BF"/>
        <w:bottom w:val="single" w:sz="8" w:space="10" w:color="858585" w:themeColor="accent2" w:themeShade="BF"/>
        <w:right w:val="single" w:sz="8" w:space="10" w:color="858585" w:themeColor="accent2" w:themeShade="BF"/>
      </w:pBdr>
      <w:shd w:val="clear" w:color="auto" w:fill="B2B2B2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7A79"/>
    <w:rPr>
      <w:b/>
      <w:i/>
      <w:color w:val="FFFFFF" w:themeColor="background1"/>
      <w:shd w:val="clear" w:color="auto" w:fill="B2B2B2" w:themeFill="accent2"/>
    </w:rPr>
  </w:style>
  <w:style w:type="character" w:styleId="SubtleEmphasis">
    <w:name w:val="Subtle Emphasis"/>
    <w:uiPriority w:val="19"/>
    <w:qFormat/>
    <w:rsid w:val="00CF7A79"/>
    <w:rPr>
      <w:i/>
    </w:rPr>
  </w:style>
  <w:style w:type="character" w:styleId="IntenseEmphasis">
    <w:name w:val="Intense Emphasis"/>
    <w:uiPriority w:val="21"/>
    <w:qFormat/>
    <w:rsid w:val="00CF7A79"/>
    <w:rPr>
      <w:b/>
      <w:i/>
      <w:color w:val="B2B2B2" w:themeColor="accent2"/>
      <w:spacing w:val="10"/>
    </w:rPr>
  </w:style>
  <w:style w:type="character" w:styleId="SubtleReference">
    <w:name w:val="Subtle Reference"/>
    <w:uiPriority w:val="31"/>
    <w:qFormat/>
    <w:rsid w:val="00CF7A79"/>
    <w:rPr>
      <w:b/>
    </w:rPr>
  </w:style>
  <w:style w:type="character" w:styleId="IntenseReference">
    <w:name w:val="Intense Reference"/>
    <w:uiPriority w:val="32"/>
    <w:qFormat/>
    <w:rsid w:val="00CF7A7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F7A7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7A79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F7A79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CF7A79"/>
  </w:style>
  <w:style w:type="paragraph" w:styleId="DocumentMap">
    <w:name w:val="Document Map"/>
    <w:basedOn w:val="Normal"/>
    <w:link w:val="DocumentMapChar"/>
    <w:rsid w:val="004C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C0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holmes2\LOCALS~1\Temp\notesFFF692\advanc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advance</Template>
  <TotalTime>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Nebraska Lincoln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Holmes, Mary</dc:creator>
  <cp:lastModifiedBy>Jill Hochstein</cp:lastModifiedBy>
  <cp:revision>3</cp:revision>
  <cp:lastPrinted>2008-11-12T18:02:00Z</cp:lastPrinted>
  <dcterms:created xsi:type="dcterms:W3CDTF">2012-01-09T18:54:00Z</dcterms:created>
  <dcterms:modified xsi:type="dcterms:W3CDTF">2012-01-09T18:54:00Z</dcterms:modified>
</cp:coreProperties>
</file>